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B4C" w:rsidRDefault="00701DCC" w:rsidP="00701DCC">
      <w:pPr>
        <w:tabs>
          <w:tab w:val="left" w:pos="720"/>
          <w:tab w:val="left" w:pos="1080"/>
          <w:tab w:val="left" w:pos="1440"/>
          <w:tab w:val="left" w:pos="2520"/>
          <w:tab w:val="left" w:pos="3960"/>
          <w:tab w:val="right" w:pos="10080"/>
        </w:tabs>
        <w:spacing w:before="240"/>
        <w:ind w:left="1800" w:hanging="1800"/>
        <w:jc w:val="center"/>
        <w:rPr>
          <w:b/>
          <w:color w:val="000000"/>
          <w:sz w:val="36"/>
          <w:szCs w:val="36"/>
        </w:rPr>
      </w:pPr>
      <w:r w:rsidRPr="001956E7">
        <w:rPr>
          <w:b/>
          <w:color w:val="000000"/>
          <w:sz w:val="36"/>
          <w:szCs w:val="36"/>
        </w:rPr>
        <w:t>SAMPLE</w:t>
      </w:r>
    </w:p>
    <w:p w:rsidR="00676A53" w:rsidRDefault="00676A53" w:rsidP="00676A53">
      <w:pPr>
        <w:ind w:left="1800" w:hanging="1800"/>
        <w:jc w:val="center"/>
        <w:rPr>
          <w:b/>
        </w:rPr>
      </w:pPr>
      <w:r w:rsidRPr="00310F3B">
        <w:rPr>
          <w:b/>
        </w:rPr>
        <w:t>NOTICE OF OUR PLAN</w:t>
      </w:r>
      <w:r>
        <w:rPr>
          <w:b/>
        </w:rPr>
        <w:t xml:space="preserve"> </w:t>
      </w:r>
      <w:r w:rsidRPr="00310F3B">
        <w:rPr>
          <w:b/>
        </w:rPr>
        <w:t>TO SELL PROPERTY</w:t>
      </w:r>
    </w:p>
    <w:p w:rsidR="00676A53" w:rsidRPr="00310F3B" w:rsidRDefault="00676A53" w:rsidP="00676A53">
      <w:pPr>
        <w:ind w:left="1800" w:hanging="1800"/>
        <w:jc w:val="center"/>
        <w:rPr>
          <w:b/>
        </w:rPr>
      </w:pPr>
    </w:p>
    <w:p w:rsidR="00676A53" w:rsidRPr="00310F3B" w:rsidRDefault="00676A53" w:rsidP="00676A53">
      <w:pPr>
        <w:spacing w:line="360" w:lineRule="auto"/>
        <w:ind w:left="1800" w:hanging="1800"/>
      </w:pPr>
      <w:r w:rsidRPr="00310F3B">
        <w:t>[Name and address of secured party]</w:t>
      </w:r>
    </w:p>
    <w:p w:rsidR="00676A53" w:rsidRPr="00310F3B" w:rsidRDefault="00676A53" w:rsidP="00676A53">
      <w:pPr>
        <w:spacing w:line="360" w:lineRule="auto"/>
        <w:ind w:left="1800" w:hanging="1800"/>
      </w:pPr>
      <w:r w:rsidRPr="00310F3B">
        <w:t>[Date]</w:t>
      </w:r>
    </w:p>
    <w:p w:rsidR="00676A53" w:rsidRPr="00310F3B" w:rsidRDefault="00676A53" w:rsidP="00676A53">
      <w:pPr>
        <w:spacing w:line="360" w:lineRule="auto"/>
        <w:ind w:left="1800" w:hanging="1800"/>
      </w:pPr>
      <w:r w:rsidRPr="00310F3B">
        <w:rPr>
          <w:i/>
        </w:rPr>
        <w:t xml:space="preserve"> [Name and address of any obligor who is also a debtor]</w:t>
      </w:r>
    </w:p>
    <w:p w:rsidR="00676A53" w:rsidRPr="00310F3B" w:rsidRDefault="00676A53" w:rsidP="00676A53">
      <w:pPr>
        <w:spacing w:before="240" w:line="360" w:lineRule="auto"/>
        <w:ind w:left="1800" w:hanging="1800"/>
        <w:rPr>
          <w:i/>
        </w:rPr>
      </w:pPr>
      <w:r w:rsidRPr="00310F3B">
        <w:t>Subject:</w:t>
      </w:r>
      <w:r w:rsidRPr="00310F3B">
        <w:tab/>
      </w:r>
      <w:r w:rsidRPr="00310F3B">
        <w:rPr>
          <w:i/>
        </w:rPr>
        <w:t>[Identification of transaction]</w:t>
      </w:r>
    </w:p>
    <w:p w:rsidR="00676A53" w:rsidRPr="00310F3B" w:rsidRDefault="00676A53" w:rsidP="00676A53">
      <w:pPr>
        <w:spacing w:line="360" w:lineRule="auto"/>
        <w:ind w:left="1800" w:hanging="1800"/>
      </w:pPr>
      <w:r w:rsidRPr="00310F3B">
        <w:t xml:space="preserve">We have </w:t>
      </w:r>
      <w:proofErr w:type="spellStart"/>
      <w:r w:rsidRPr="00310F3B">
        <w:t>your</w:t>
      </w:r>
      <w:proofErr w:type="spellEnd"/>
      <w:r w:rsidRPr="00310F3B">
        <w:t xml:space="preserve"> . . . </w:t>
      </w:r>
      <w:r w:rsidRPr="00310F3B">
        <w:rPr>
          <w:i/>
        </w:rPr>
        <w:t>[describe collateral]</w:t>
      </w:r>
      <w:r w:rsidRPr="00310F3B">
        <w:t>, because you broke promises in our agreement.</w:t>
      </w:r>
    </w:p>
    <w:p w:rsidR="00676A53" w:rsidRPr="00310F3B" w:rsidRDefault="00676A53" w:rsidP="00676A53">
      <w:pPr>
        <w:spacing w:line="360" w:lineRule="auto"/>
        <w:ind w:left="1800" w:hanging="1800"/>
        <w:rPr>
          <w:b/>
        </w:rPr>
      </w:pPr>
      <w:r w:rsidRPr="00310F3B">
        <w:rPr>
          <w:b/>
          <w:i/>
        </w:rPr>
        <w:t xml:space="preserve">[For a public </w:t>
      </w:r>
      <w:r>
        <w:rPr>
          <w:b/>
          <w:i/>
        </w:rPr>
        <w:t>disposition</w:t>
      </w:r>
      <w:r w:rsidRPr="00000922">
        <w:rPr>
          <w:b/>
          <w:i/>
        </w:rPr>
        <w:t>:</w:t>
      </w:r>
      <w:r w:rsidRPr="00310F3B">
        <w:rPr>
          <w:b/>
          <w:i/>
        </w:rPr>
        <w:t>]</w:t>
      </w:r>
    </w:p>
    <w:p w:rsidR="00676A53" w:rsidRPr="00310F3B" w:rsidRDefault="00676A53" w:rsidP="00676A53">
      <w:pPr>
        <w:spacing w:line="360" w:lineRule="auto"/>
        <w:ind w:left="360"/>
      </w:pPr>
      <w:r w:rsidRPr="00310F3B">
        <w:t xml:space="preserve">We will sell . . . </w:t>
      </w:r>
      <w:r w:rsidRPr="00310F3B">
        <w:rPr>
          <w:i/>
        </w:rPr>
        <w:t>[describe collateral]</w:t>
      </w:r>
      <w:r w:rsidRPr="00310F3B">
        <w:t xml:space="preserve"> at public sale. A sale could include a lease or license. The sale will be held as follows:</w:t>
      </w:r>
    </w:p>
    <w:p w:rsidR="00676A53" w:rsidRPr="00310F3B" w:rsidRDefault="00676A53" w:rsidP="00676A53">
      <w:pPr>
        <w:spacing w:line="360" w:lineRule="auto"/>
        <w:ind w:left="4320" w:hanging="1800"/>
      </w:pPr>
      <w:r w:rsidRPr="00310F3B">
        <w:t>Day and Date:</w:t>
      </w:r>
      <w:r>
        <w:tab/>
        <w:t>_______________________________</w:t>
      </w:r>
    </w:p>
    <w:p w:rsidR="00676A53" w:rsidRPr="00310F3B" w:rsidRDefault="00676A53" w:rsidP="00676A53">
      <w:pPr>
        <w:spacing w:line="360" w:lineRule="auto"/>
        <w:ind w:left="4320" w:hanging="1800"/>
      </w:pPr>
      <w:r w:rsidRPr="00310F3B">
        <w:t>Time:</w:t>
      </w:r>
      <w:r>
        <w:tab/>
        <w:t>_______________________________</w:t>
      </w:r>
    </w:p>
    <w:p w:rsidR="00676A53" w:rsidRPr="00310F3B" w:rsidRDefault="00676A53" w:rsidP="00676A53">
      <w:pPr>
        <w:spacing w:line="360" w:lineRule="auto"/>
        <w:ind w:left="4320" w:hanging="1800"/>
      </w:pPr>
      <w:r>
        <w:t>Place:</w:t>
      </w:r>
      <w:r>
        <w:tab/>
        <w:t>_______________________________</w:t>
      </w:r>
    </w:p>
    <w:p w:rsidR="00676A53" w:rsidRPr="00310F3B" w:rsidRDefault="00676A53" w:rsidP="00676A53">
      <w:pPr>
        <w:spacing w:line="360" w:lineRule="auto"/>
        <w:ind w:left="2160" w:hanging="1800"/>
      </w:pPr>
      <w:r w:rsidRPr="00310F3B">
        <w:t>You may attend the sale and bring bidders if you want.</w:t>
      </w:r>
    </w:p>
    <w:p w:rsidR="00676A53" w:rsidRPr="00310F3B" w:rsidRDefault="00676A53" w:rsidP="00676A53">
      <w:pPr>
        <w:spacing w:line="360" w:lineRule="auto"/>
        <w:ind w:left="1800" w:hanging="1800"/>
        <w:rPr>
          <w:u w:val="single"/>
        </w:rPr>
      </w:pPr>
      <w:r w:rsidRPr="00310F3B">
        <w:rPr>
          <w:b/>
          <w:i/>
        </w:rPr>
        <w:t>[For a private disposition</w:t>
      </w:r>
      <w:r w:rsidRPr="00000922">
        <w:rPr>
          <w:b/>
          <w:i/>
        </w:rPr>
        <w:t>:</w:t>
      </w:r>
      <w:r w:rsidRPr="00310F3B">
        <w:rPr>
          <w:b/>
          <w:i/>
        </w:rPr>
        <w:t>]</w:t>
      </w:r>
    </w:p>
    <w:p w:rsidR="00676A53" w:rsidRPr="00310F3B" w:rsidRDefault="00676A53" w:rsidP="00676A53">
      <w:pPr>
        <w:ind w:left="360"/>
      </w:pPr>
      <w:r w:rsidRPr="00310F3B">
        <w:t xml:space="preserve">We will sell . . . </w:t>
      </w:r>
      <w:r w:rsidRPr="00310F3B">
        <w:rPr>
          <w:i/>
        </w:rPr>
        <w:t xml:space="preserve">[describe collateral] </w:t>
      </w:r>
      <w:r w:rsidRPr="00310F3B">
        <w:t>at private sale sometime after</w:t>
      </w:r>
      <w:r w:rsidRPr="00310F3B">
        <w:rPr>
          <w:i/>
        </w:rPr>
        <w:t xml:space="preserve"> . . . [date]</w:t>
      </w:r>
      <w:r w:rsidRPr="00310F3B">
        <w:t>. A sale could include a lease or license.</w:t>
      </w:r>
    </w:p>
    <w:p w:rsidR="00676A53" w:rsidRPr="00310F3B" w:rsidRDefault="00676A53" w:rsidP="00676A53">
      <w:pPr>
        <w:rPr>
          <w:spacing w:val="-2"/>
        </w:rPr>
      </w:pPr>
    </w:p>
    <w:p w:rsidR="00676A53" w:rsidRPr="00310F3B" w:rsidRDefault="00676A53" w:rsidP="00676A53">
      <w:pPr>
        <w:rPr>
          <w:spacing w:val="-2"/>
        </w:rPr>
      </w:pPr>
      <w:r w:rsidRPr="00310F3B">
        <w:rPr>
          <w:spacing w:val="-2"/>
        </w:rPr>
        <w:t xml:space="preserve">The money that we get from the sale (after paying our costs) will reduce the amount you owe. If we get less money than you owe, you . . . </w:t>
      </w:r>
      <w:r w:rsidRPr="00310F3B">
        <w:rPr>
          <w:i/>
          <w:spacing w:val="-2"/>
        </w:rPr>
        <w:t>[will or will not, as applicable]</w:t>
      </w:r>
      <w:r w:rsidRPr="00310F3B">
        <w:rPr>
          <w:spacing w:val="-2"/>
        </w:rPr>
        <w:t xml:space="preserve"> still owe us the difference. If we get more money than you owe, you will get the extra money, unless we must pay it to someone else.</w:t>
      </w:r>
    </w:p>
    <w:p w:rsidR="00676A53" w:rsidRPr="00310F3B" w:rsidRDefault="00676A53" w:rsidP="00676A53">
      <w:pPr>
        <w:rPr>
          <w:spacing w:val="-2"/>
        </w:rPr>
      </w:pPr>
    </w:p>
    <w:p w:rsidR="00676A53" w:rsidRPr="00310F3B" w:rsidRDefault="00676A53" w:rsidP="00676A53">
      <w:r w:rsidRPr="00310F3B">
        <w:t xml:space="preserve">You can get the property back at any time before we sell it by paying us the full amount you owe (not just the past-due payments), including our expenses. To learn the exact amount you must pay, call us at . . . </w:t>
      </w:r>
      <w:r w:rsidRPr="00310F3B">
        <w:rPr>
          <w:i/>
        </w:rPr>
        <w:t>[telephone number]</w:t>
      </w:r>
      <w:r w:rsidRPr="00310F3B">
        <w:t>.</w:t>
      </w:r>
    </w:p>
    <w:p w:rsidR="00676A53" w:rsidRPr="00310F3B" w:rsidRDefault="00676A53" w:rsidP="00676A53"/>
    <w:p w:rsidR="00676A53" w:rsidRPr="00310F3B" w:rsidRDefault="00676A53" w:rsidP="00676A53">
      <w:r w:rsidRPr="00310F3B">
        <w:t xml:space="preserve">If you want us to explain to you in writing how we figured the amount that you owe us, you may call us at . . . </w:t>
      </w:r>
      <w:r w:rsidRPr="00310F3B">
        <w:rPr>
          <w:i/>
        </w:rPr>
        <w:t>[telephone number]</w:t>
      </w:r>
      <w:r w:rsidRPr="00310F3B">
        <w:t xml:space="preserve"> [or write us at . . .</w:t>
      </w:r>
      <w:r w:rsidRPr="00310F3B">
        <w:rPr>
          <w:i/>
        </w:rPr>
        <w:t>(secured party’s address)</w:t>
      </w:r>
      <w:r w:rsidRPr="00310F3B">
        <w:t>] and request a written explanation. [We will charge you $ . . . for the explanation if we sent you another written explanation of the amount you owe us within the last 6 months.]</w:t>
      </w:r>
    </w:p>
    <w:p w:rsidR="00676A53" w:rsidRPr="00310F3B" w:rsidRDefault="00676A53" w:rsidP="00676A53"/>
    <w:p w:rsidR="00676A53" w:rsidRPr="00310F3B" w:rsidRDefault="00676A53" w:rsidP="00676A53">
      <w:r w:rsidRPr="00310F3B">
        <w:t xml:space="preserve">If you need more information about the sale, call us at . . . </w:t>
      </w:r>
      <w:r w:rsidRPr="00310F3B">
        <w:rPr>
          <w:i/>
        </w:rPr>
        <w:t>[telephone number]</w:t>
      </w:r>
      <w:r w:rsidRPr="00310F3B">
        <w:t xml:space="preserve"> [or write us at . . . </w:t>
      </w:r>
      <w:r w:rsidRPr="00310F3B">
        <w:rPr>
          <w:i/>
        </w:rPr>
        <w:t>(secured party’s address)</w:t>
      </w:r>
      <w:r w:rsidRPr="00310F3B">
        <w:t>].</w:t>
      </w:r>
    </w:p>
    <w:p w:rsidR="00676A53" w:rsidRPr="00310F3B" w:rsidRDefault="00676A53" w:rsidP="00676A53"/>
    <w:p w:rsidR="00676A53" w:rsidRPr="00310F3B" w:rsidRDefault="00676A53" w:rsidP="00676A53">
      <w:r w:rsidRPr="00310F3B">
        <w:t xml:space="preserve">We are sending this notice to the following other people who have an interest in . . . </w:t>
      </w:r>
      <w:r w:rsidRPr="00310F3B">
        <w:rPr>
          <w:i/>
        </w:rPr>
        <w:t>[describe collateral]</w:t>
      </w:r>
      <w:r w:rsidRPr="00310F3B">
        <w:t xml:space="preserve"> or who owe money under your agreement:</w:t>
      </w:r>
    </w:p>
    <w:p w:rsidR="00676A53" w:rsidRPr="00310F3B" w:rsidRDefault="00676A53" w:rsidP="00676A53"/>
    <w:p w:rsidR="00676A53" w:rsidRPr="001956E7" w:rsidRDefault="00676A53" w:rsidP="00676A53">
      <w:pPr>
        <w:rPr>
          <w:b/>
          <w:color w:val="000000"/>
          <w:sz w:val="36"/>
          <w:szCs w:val="36"/>
        </w:rPr>
      </w:pPr>
      <w:r w:rsidRPr="00310F3B">
        <w:t>[Names of all oth</w:t>
      </w:r>
      <w:r>
        <w:t>er debtors and obligors, if any</w:t>
      </w:r>
      <w:r w:rsidR="00F331E4">
        <w:t>]</w:t>
      </w:r>
      <w:bookmarkStart w:id="0" w:name="_GoBack"/>
      <w:bookmarkEnd w:id="0"/>
    </w:p>
    <w:sectPr w:rsidR="00676A53" w:rsidRPr="001956E7" w:rsidSect="00667CAC">
      <w:footerReference w:type="first" r:id="rId7"/>
      <w:endnotePr>
        <w:numFmt w:val="decimal"/>
      </w:endnotePr>
      <w:pgSz w:w="12240" w:h="15840" w:code="1"/>
      <w:pgMar w:top="720" w:right="1080" w:bottom="331" w:left="108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6E7" w:rsidRDefault="001956E7">
      <w:r>
        <w:separator/>
      </w:r>
    </w:p>
  </w:endnote>
  <w:endnote w:type="continuationSeparator" w:id="0">
    <w:p w:rsidR="001956E7" w:rsidRDefault="0019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C55" w:rsidRPr="0028327A" w:rsidRDefault="00D93C55" w:rsidP="00531B4C">
    <w:pPr>
      <w:pStyle w:val="Footer"/>
      <w:tabs>
        <w:tab w:val="clear" w:pos="4320"/>
        <w:tab w:val="clear" w:pos="8640"/>
        <w:tab w:val="left" w:pos="1440"/>
        <w:tab w:val="center" w:pos="4500"/>
        <w:tab w:val="left" w:pos="8010"/>
        <w:tab w:val="left" w:pos="8820"/>
        <w:tab w:val="right" w:pos="10080"/>
      </w:tabs>
      <w:spacing w:before="60"/>
      <w:rPr>
        <w:sz w:val="20"/>
        <w:szCs w:val="20"/>
      </w:rPr>
    </w:pPr>
    <w:r w:rsidRPr="00D93C55">
      <w:rPr>
        <w:rFonts w:ascii="Times New Roman Bold" w:hAnsi="Times New Roman Bold"/>
        <w:sz w:val="20"/>
        <w:szCs w:val="20"/>
        <w:vertAlign w:val="superscript"/>
      </w:rPr>
      <w:t>©</w:t>
    </w:r>
    <w:r w:rsidR="00676A53">
      <w:rPr>
        <w:sz w:val="20"/>
        <w:szCs w:val="20"/>
      </w:rPr>
      <w:t>2018</w:t>
    </w:r>
    <w:r w:rsidR="00531B4C">
      <w:rPr>
        <w:sz w:val="20"/>
        <w:szCs w:val="20"/>
      </w:rPr>
      <w:t xml:space="preserve"> T</w:t>
    </w:r>
    <w:r w:rsidRPr="00D93C55">
      <w:rPr>
        <w:sz w:val="20"/>
        <w:szCs w:val="20"/>
      </w:rPr>
      <w:t>he Wisconsin Credit Union League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531B4C">
      <w:rPr>
        <w:sz w:val="20"/>
        <w:szCs w:val="20"/>
      </w:rPr>
      <w:tab/>
    </w:r>
    <w:r w:rsidR="00676A53">
      <w:rPr>
        <w:sz w:val="20"/>
        <w:szCs w:val="20"/>
      </w:rPr>
      <w:t>(Rev. 6/18</w:t>
    </w:r>
    <w:r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6E7" w:rsidRDefault="001956E7">
      <w:r>
        <w:separator/>
      </w:r>
    </w:p>
  </w:footnote>
  <w:footnote w:type="continuationSeparator" w:id="0">
    <w:p w:rsidR="001956E7" w:rsidRDefault="00195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0EF3A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2528F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A3434C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5E9F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AC6C4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D4FC6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A0EDB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F23B1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3C13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ED6B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A19B5"/>
    <w:multiLevelType w:val="hybridMultilevel"/>
    <w:tmpl w:val="F2AA2782"/>
    <w:lvl w:ilvl="0" w:tplc="E8B02AD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82769A2"/>
    <w:multiLevelType w:val="hybridMultilevel"/>
    <w:tmpl w:val="957E7364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2">
    <w:nsid w:val="09856838"/>
    <w:multiLevelType w:val="hybridMultilevel"/>
    <w:tmpl w:val="F71476FC"/>
    <w:lvl w:ilvl="0" w:tplc="5FF0DFBE">
      <w:start w:val="1"/>
      <w:numFmt w:val="bullet"/>
      <w:lvlText w:val=""/>
      <w:lvlJc w:val="left"/>
      <w:pPr>
        <w:tabs>
          <w:tab w:val="num" w:pos="2534"/>
        </w:tabs>
        <w:ind w:left="2534" w:hanging="73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A4651D1"/>
    <w:multiLevelType w:val="hybridMultilevel"/>
    <w:tmpl w:val="1A5C80B6"/>
    <w:lvl w:ilvl="0" w:tplc="E64A514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A4D5F27"/>
    <w:multiLevelType w:val="singleLevel"/>
    <w:tmpl w:val="DE0C0DEE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6"/>
      </w:rPr>
    </w:lvl>
  </w:abstractNum>
  <w:abstractNum w:abstractNumId="15">
    <w:nsid w:val="0C461D41"/>
    <w:multiLevelType w:val="singleLevel"/>
    <w:tmpl w:val="858496B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6"/>
      </w:rPr>
    </w:lvl>
  </w:abstractNum>
  <w:abstractNum w:abstractNumId="16">
    <w:nsid w:val="134A2ACB"/>
    <w:multiLevelType w:val="multilevel"/>
    <w:tmpl w:val="B55618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54357A6"/>
    <w:multiLevelType w:val="hybridMultilevel"/>
    <w:tmpl w:val="58343A9A"/>
    <w:lvl w:ilvl="0" w:tplc="E99EDF2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0E23334"/>
    <w:multiLevelType w:val="singleLevel"/>
    <w:tmpl w:val="F4B0B16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6"/>
      </w:rPr>
    </w:lvl>
  </w:abstractNum>
  <w:abstractNum w:abstractNumId="19">
    <w:nsid w:val="2FEF2B05"/>
    <w:multiLevelType w:val="hybridMultilevel"/>
    <w:tmpl w:val="495CC4DA"/>
    <w:lvl w:ilvl="0" w:tplc="7A96428A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0">
    <w:nsid w:val="300C075B"/>
    <w:multiLevelType w:val="hybridMultilevel"/>
    <w:tmpl w:val="5804F9DA"/>
    <w:lvl w:ilvl="0" w:tplc="C816A326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316B1ED4"/>
    <w:multiLevelType w:val="hybridMultilevel"/>
    <w:tmpl w:val="15A6FE94"/>
    <w:lvl w:ilvl="0" w:tplc="C93CBA9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8A6353"/>
    <w:multiLevelType w:val="hybridMultilevel"/>
    <w:tmpl w:val="D520E0F4"/>
    <w:lvl w:ilvl="0" w:tplc="30E08DF8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5472653"/>
    <w:multiLevelType w:val="multilevel"/>
    <w:tmpl w:val="495CC4DA"/>
    <w:lvl w:ilvl="0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4">
    <w:nsid w:val="410107BE"/>
    <w:multiLevelType w:val="hybridMultilevel"/>
    <w:tmpl w:val="454600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8561783"/>
    <w:multiLevelType w:val="singleLevel"/>
    <w:tmpl w:val="F4B0B160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sz w:val="16"/>
      </w:rPr>
    </w:lvl>
  </w:abstractNum>
  <w:abstractNum w:abstractNumId="26">
    <w:nsid w:val="593E6E76"/>
    <w:multiLevelType w:val="hybridMultilevel"/>
    <w:tmpl w:val="E7CE7C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</w:rPr>
    </w:lvl>
    <w:lvl w:ilvl="1" w:tplc="1466D10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FE6833"/>
    <w:multiLevelType w:val="hybridMultilevel"/>
    <w:tmpl w:val="5CF8FDEE"/>
    <w:lvl w:ilvl="0" w:tplc="7A9642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E84D96"/>
    <w:multiLevelType w:val="hybridMultilevel"/>
    <w:tmpl w:val="B5561836"/>
    <w:lvl w:ilvl="0" w:tplc="56FA07EC">
      <w:start w:val="1"/>
      <w:numFmt w:val="bullet"/>
      <w:pStyle w:val="ii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1466D10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C54627"/>
    <w:multiLevelType w:val="hybridMultilevel"/>
    <w:tmpl w:val="11C2C54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0">
    <w:nsid w:val="6850096F"/>
    <w:multiLevelType w:val="hybridMultilevel"/>
    <w:tmpl w:val="EE781CDE"/>
    <w:lvl w:ilvl="0" w:tplc="3370BB8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967CBF"/>
    <w:multiLevelType w:val="hybridMultilevel"/>
    <w:tmpl w:val="E0E44E1A"/>
    <w:lvl w:ilvl="0" w:tplc="71F65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EC01343"/>
    <w:multiLevelType w:val="hybridMultilevel"/>
    <w:tmpl w:val="45460086"/>
    <w:lvl w:ilvl="0" w:tplc="765C157C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>
    <w:nsid w:val="6F0B3BE7"/>
    <w:multiLevelType w:val="hybridMultilevel"/>
    <w:tmpl w:val="A5A2D05C"/>
    <w:lvl w:ilvl="0" w:tplc="EA4E345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A9153F"/>
    <w:multiLevelType w:val="hybridMultilevel"/>
    <w:tmpl w:val="7BACEDA2"/>
    <w:lvl w:ilvl="0" w:tplc="DBB2FB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E25541"/>
    <w:multiLevelType w:val="hybridMultilevel"/>
    <w:tmpl w:val="A7F28982"/>
    <w:lvl w:ilvl="0" w:tplc="7A9642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6">
    <w:nsid w:val="78360943"/>
    <w:multiLevelType w:val="hybridMultilevel"/>
    <w:tmpl w:val="F7702210"/>
    <w:lvl w:ilvl="0" w:tplc="7A9642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8EB24F4"/>
    <w:multiLevelType w:val="hybridMultilevel"/>
    <w:tmpl w:val="AB8CB422"/>
    <w:lvl w:ilvl="0" w:tplc="7A9642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791E4F16"/>
    <w:multiLevelType w:val="singleLevel"/>
    <w:tmpl w:val="64FCA804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6"/>
      </w:rPr>
    </w:lvl>
  </w:abstractNum>
  <w:abstractNum w:abstractNumId="39">
    <w:nsid w:val="7E0977E7"/>
    <w:multiLevelType w:val="hybridMultilevel"/>
    <w:tmpl w:val="752A61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7FE26755"/>
    <w:multiLevelType w:val="hybridMultilevel"/>
    <w:tmpl w:val="F71476F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4"/>
  </w:num>
  <w:num w:numId="14">
    <w:abstractNumId w:val="15"/>
  </w:num>
  <w:num w:numId="15">
    <w:abstractNumId w:val="25"/>
  </w:num>
  <w:num w:numId="16">
    <w:abstractNumId w:val="38"/>
  </w:num>
  <w:num w:numId="17">
    <w:abstractNumId w:val="32"/>
  </w:num>
  <w:num w:numId="18">
    <w:abstractNumId w:val="24"/>
  </w:num>
  <w:num w:numId="19">
    <w:abstractNumId w:val="25"/>
  </w:num>
  <w:num w:numId="20">
    <w:abstractNumId w:val="25"/>
  </w:num>
  <w:num w:numId="21">
    <w:abstractNumId w:val="20"/>
  </w:num>
  <w:num w:numId="22">
    <w:abstractNumId w:val="25"/>
  </w:num>
  <w:num w:numId="23">
    <w:abstractNumId w:val="21"/>
  </w:num>
  <w:num w:numId="24">
    <w:abstractNumId w:val="12"/>
  </w:num>
  <w:num w:numId="25">
    <w:abstractNumId w:val="40"/>
  </w:num>
  <w:num w:numId="26">
    <w:abstractNumId w:val="34"/>
  </w:num>
  <w:num w:numId="27">
    <w:abstractNumId w:val="10"/>
  </w:num>
  <w:num w:numId="28">
    <w:abstractNumId w:val="39"/>
  </w:num>
  <w:num w:numId="29">
    <w:abstractNumId w:val="29"/>
  </w:num>
  <w:num w:numId="30">
    <w:abstractNumId w:val="33"/>
  </w:num>
  <w:num w:numId="31">
    <w:abstractNumId w:val="13"/>
  </w:num>
  <w:num w:numId="32">
    <w:abstractNumId w:val="22"/>
  </w:num>
  <w:num w:numId="33">
    <w:abstractNumId w:val="17"/>
  </w:num>
  <w:num w:numId="34">
    <w:abstractNumId w:val="11"/>
  </w:num>
  <w:num w:numId="35">
    <w:abstractNumId w:val="30"/>
  </w:num>
  <w:num w:numId="36">
    <w:abstractNumId w:val="31"/>
  </w:num>
  <w:num w:numId="37">
    <w:abstractNumId w:val="37"/>
  </w:num>
  <w:num w:numId="38">
    <w:abstractNumId w:val="36"/>
  </w:num>
  <w:num w:numId="39">
    <w:abstractNumId w:val="19"/>
  </w:num>
  <w:num w:numId="40">
    <w:abstractNumId w:val="23"/>
  </w:num>
  <w:num w:numId="41">
    <w:abstractNumId w:val="35"/>
  </w:num>
  <w:num w:numId="42">
    <w:abstractNumId w:val="27"/>
  </w:num>
  <w:num w:numId="43">
    <w:abstractNumId w:val="28"/>
  </w:num>
  <w:num w:numId="44">
    <w:abstractNumId w:val="28"/>
  </w:num>
  <w:num w:numId="45">
    <w:abstractNumId w:val="26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mirrorMargin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4988"/>
    <w:rsid w:val="000238F3"/>
    <w:rsid w:val="00065A9B"/>
    <w:rsid w:val="00082E75"/>
    <w:rsid w:val="000F63AD"/>
    <w:rsid w:val="001220A3"/>
    <w:rsid w:val="00175F1B"/>
    <w:rsid w:val="00183440"/>
    <w:rsid w:val="00190457"/>
    <w:rsid w:val="001925E3"/>
    <w:rsid w:val="001956E7"/>
    <w:rsid w:val="001E133E"/>
    <w:rsid w:val="001F1CC3"/>
    <w:rsid w:val="001F4E2C"/>
    <w:rsid w:val="0028327A"/>
    <w:rsid w:val="002C613E"/>
    <w:rsid w:val="002C75F2"/>
    <w:rsid w:val="002D34FE"/>
    <w:rsid w:val="002E3104"/>
    <w:rsid w:val="002F4D8E"/>
    <w:rsid w:val="0030672B"/>
    <w:rsid w:val="003222E7"/>
    <w:rsid w:val="00344AD8"/>
    <w:rsid w:val="00363147"/>
    <w:rsid w:val="003E0688"/>
    <w:rsid w:val="00426E59"/>
    <w:rsid w:val="00430B1F"/>
    <w:rsid w:val="00430F1A"/>
    <w:rsid w:val="00432F5F"/>
    <w:rsid w:val="00436C41"/>
    <w:rsid w:val="004537CC"/>
    <w:rsid w:val="004541F3"/>
    <w:rsid w:val="00484FC8"/>
    <w:rsid w:val="004B2D76"/>
    <w:rsid w:val="004C35A7"/>
    <w:rsid w:val="004E3D19"/>
    <w:rsid w:val="004E591E"/>
    <w:rsid w:val="00515A2B"/>
    <w:rsid w:val="00517197"/>
    <w:rsid w:val="00531B4C"/>
    <w:rsid w:val="00534D11"/>
    <w:rsid w:val="00555EB0"/>
    <w:rsid w:val="00597CEF"/>
    <w:rsid w:val="005B138F"/>
    <w:rsid w:val="005C245F"/>
    <w:rsid w:val="005C3C74"/>
    <w:rsid w:val="0060029C"/>
    <w:rsid w:val="006214EA"/>
    <w:rsid w:val="006336BD"/>
    <w:rsid w:val="006532F1"/>
    <w:rsid w:val="00667CAC"/>
    <w:rsid w:val="0067518A"/>
    <w:rsid w:val="00676A53"/>
    <w:rsid w:val="006973CB"/>
    <w:rsid w:val="006C68B4"/>
    <w:rsid w:val="006D647E"/>
    <w:rsid w:val="00701DCC"/>
    <w:rsid w:val="00771A06"/>
    <w:rsid w:val="007731B2"/>
    <w:rsid w:val="007837EF"/>
    <w:rsid w:val="007961C4"/>
    <w:rsid w:val="007D1A62"/>
    <w:rsid w:val="007F60F7"/>
    <w:rsid w:val="008172C5"/>
    <w:rsid w:val="00820EEA"/>
    <w:rsid w:val="008A0FA2"/>
    <w:rsid w:val="008E4988"/>
    <w:rsid w:val="008E6593"/>
    <w:rsid w:val="008F2267"/>
    <w:rsid w:val="009012CB"/>
    <w:rsid w:val="00930475"/>
    <w:rsid w:val="00970927"/>
    <w:rsid w:val="00974C41"/>
    <w:rsid w:val="00991E4F"/>
    <w:rsid w:val="009C7CD1"/>
    <w:rsid w:val="009D47E7"/>
    <w:rsid w:val="00A0009C"/>
    <w:rsid w:val="00A147E4"/>
    <w:rsid w:val="00A3212A"/>
    <w:rsid w:val="00A60929"/>
    <w:rsid w:val="00AF22B5"/>
    <w:rsid w:val="00B178CC"/>
    <w:rsid w:val="00B64C88"/>
    <w:rsid w:val="00B80F01"/>
    <w:rsid w:val="00B9701E"/>
    <w:rsid w:val="00BA75A8"/>
    <w:rsid w:val="00BA760F"/>
    <w:rsid w:val="00C34956"/>
    <w:rsid w:val="00CA0E4C"/>
    <w:rsid w:val="00CE74B0"/>
    <w:rsid w:val="00CF78F2"/>
    <w:rsid w:val="00D23A1E"/>
    <w:rsid w:val="00D24D2D"/>
    <w:rsid w:val="00D43071"/>
    <w:rsid w:val="00D52D18"/>
    <w:rsid w:val="00D910AD"/>
    <w:rsid w:val="00D93C55"/>
    <w:rsid w:val="00D95123"/>
    <w:rsid w:val="00E00BDD"/>
    <w:rsid w:val="00E63D82"/>
    <w:rsid w:val="00E66CF6"/>
    <w:rsid w:val="00E761EE"/>
    <w:rsid w:val="00EC5847"/>
    <w:rsid w:val="00EF42D7"/>
    <w:rsid w:val="00F11F51"/>
    <w:rsid w:val="00F331E4"/>
    <w:rsid w:val="00F6773E"/>
    <w:rsid w:val="00FA79D4"/>
    <w:rsid w:val="00FB7C86"/>
    <w:rsid w:val="00FD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AF22B5"/>
    <w:rPr>
      <w:rFonts w:ascii="Times New Roman" w:hAnsi="Times New Roman"/>
      <w:sz w:val="24"/>
      <w:szCs w:val="24"/>
    </w:rPr>
  </w:style>
  <w:style w:type="paragraph" w:styleId="Heading1">
    <w:name w:val="heading 1"/>
    <w:basedOn w:val="Topic"/>
    <w:next w:val="Normal"/>
    <w:qFormat/>
    <w:rsid w:val="000F63AD"/>
    <w:pPr>
      <w:outlineLvl w:val="0"/>
    </w:pPr>
  </w:style>
  <w:style w:type="paragraph" w:styleId="Heading2">
    <w:name w:val="heading 2"/>
    <w:basedOn w:val="Subtopic"/>
    <w:next w:val="Normal"/>
    <w:qFormat/>
    <w:rsid w:val="000F63AD"/>
    <w:pPr>
      <w:outlineLvl w:val="1"/>
    </w:p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AF22B5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22B5"/>
  </w:style>
  <w:style w:type="paragraph" w:customStyle="1" w:styleId="iiBullets">
    <w:name w:val="ii Bullets"/>
    <w:basedOn w:val="Normal"/>
    <w:qFormat/>
    <w:rsid w:val="00AF22B5"/>
    <w:pPr>
      <w:numPr>
        <w:numId w:val="43"/>
      </w:numPr>
      <w:spacing w:after="180"/>
    </w:pPr>
    <w:rPr>
      <w:color w:val="000000"/>
      <w:sz w:val="20"/>
      <w:szCs w:val="20"/>
    </w:rPr>
  </w:style>
  <w:style w:type="paragraph" w:customStyle="1" w:styleId="iiFooter">
    <w:name w:val="ii Footer"/>
    <w:basedOn w:val="Footer"/>
    <w:pPr>
      <w:tabs>
        <w:tab w:val="clear" w:pos="8640"/>
        <w:tab w:val="left" w:pos="360"/>
        <w:tab w:val="right" w:pos="10253"/>
        <w:tab w:val="right" w:pos="10440"/>
      </w:tabs>
      <w:ind w:left="360" w:hanging="36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customStyle="1" w:styleId="iihyperlink">
    <w:name w:val="ii hyperlink"/>
    <w:basedOn w:val="BodyTextIndent"/>
    <w:pPr>
      <w:tabs>
        <w:tab w:val="left" w:pos="360"/>
      </w:tabs>
      <w:spacing w:after="0"/>
    </w:pPr>
    <w:rPr>
      <w:i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iNumberHeading">
    <w:name w:val="ii Number Heading"/>
    <w:basedOn w:val="Normal"/>
    <w:rsid w:val="00AF22B5"/>
    <w:pPr>
      <w:tabs>
        <w:tab w:val="left" w:pos="360"/>
        <w:tab w:val="left" w:pos="720"/>
        <w:tab w:val="left" w:pos="1080"/>
        <w:tab w:val="left" w:pos="2880"/>
      </w:tabs>
      <w:spacing w:before="180" w:after="120"/>
      <w:jc w:val="right"/>
    </w:pPr>
    <w:rPr>
      <w:color w:val="000000"/>
      <w:sz w:val="40"/>
      <w:szCs w:val="20"/>
    </w:rPr>
  </w:style>
  <w:style w:type="paragraph" w:customStyle="1" w:styleId="iiNumberedList">
    <w:name w:val="ii Numbered List"/>
    <w:basedOn w:val="Normal"/>
    <w:pPr>
      <w:tabs>
        <w:tab w:val="left" w:pos="360"/>
      </w:tabs>
      <w:spacing w:after="180"/>
      <w:ind w:left="360" w:hanging="360"/>
    </w:pPr>
  </w:style>
  <w:style w:type="paragraph" w:customStyle="1" w:styleId="iiSpacing">
    <w:name w:val="ii Spacing"/>
    <w:basedOn w:val="Normal"/>
    <w:qFormat/>
    <w:rsid w:val="00AF22B5"/>
    <w:pPr>
      <w:spacing w:after="180"/>
    </w:pPr>
    <w:rPr>
      <w:sz w:val="20"/>
      <w:szCs w:val="20"/>
    </w:rPr>
  </w:style>
  <w:style w:type="paragraph" w:customStyle="1" w:styleId="iiOutline1">
    <w:name w:val="ii Outline 1"/>
    <w:basedOn w:val="iiSpacing"/>
    <w:pPr>
      <w:tabs>
        <w:tab w:val="left" w:pos="360"/>
        <w:tab w:val="left" w:pos="720"/>
      </w:tabs>
      <w:ind w:left="360" w:hanging="360"/>
    </w:pPr>
    <w:rPr>
      <w:snapToGrid w:val="0"/>
    </w:rPr>
  </w:style>
  <w:style w:type="paragraph" w:customStyle="1" w:styleId="iispecialsinglespace">
    <w:name w:val="ii special single space"/>
    <w:basedOn w:val="iiSpacing"/>
    <w:pPr>
      <w:tabs>
        <w:tab w:val="left" w:pos="720"/>
        <w:tab w:val="right" w:pos="10080"/>
      </w:tabs>
      <w:spacing w:after="0"/>
    </w:pPr>
  </w:style>
  <w:style w:type="paragraph" w:customStyle="1" w:styleId="iiSubjectHeading">
    <w:name w:val="ii Subject Heading"/>
    <w:basedOn w:val="Normal"/>
    <w:rsid w:val="00AF22B5"/>
    <w:pPr>
      <w:tabs>
        <w:tab w:val="left" w:pos="360"/>
        <w:tab w:val="left" w:pos="720"/>
      </w:tabs>
      <w:spacing w:before="120"/>
    </w:pPr>
    <w:rPr>
      <w:sz w:val="32"/>
      <w:szCs w:val="20"/>
    </w:rPr>
  </w:style>
  <w:style w:type="paragraph" w:customStyle="1" w:styleId="Subtopic">
    <w:name w:val="Subtopic"/>
    <w:rsid w:val="00AF22B5"/>
    <w:pPr>
      <w:tabs>
        <w:tab w:val="left" w:pos="360"/>
      </w:tabs>
      <w:spacing w:after="180"/>
    </w:pPr>
    <w:rPr>
      <w:rFonts w:ascii="Times New Roman Bold" w:hAnsi="Times New Roman Bold"/>
      <w:b/>
      <w:noProof/>
      <w:color w:val="8D7A5D"/>
    </w:rPr>
  </w:style>
  <w:style w:type="paragraph" w:customStyle="1" w:styleId="Topic">
    <w:name w:val="Topic"/>
    <w:rsid w:val="00AF22B5"/>
    <w:pPr>
      <w:spacing w:after="180"/>
    </w:pPr>
    <w:rPr>
      <w:rFonts w:ascii="Times New Roman Bold" w:hAnsi="Times New Roman Bold"/>
      <w:b/>
      <w:caps/>
      <w:noProof/>
      <w:color w:val="AD2624"/>
      <w:sz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tabs>
        <w:tab w:val="left" w:pos="540"/>
      </w:tabs>
      <w:autoSpaceDE w:val="0"/>
      <w:autoSpaceDN w:val="0"/>
      <w:adjustRightInd w:val="0"/>
      <w:spacing w:after="180"/>
      <w:ind w:left="540" w:hanging="360"/>
    </w:pPr>
  </w:style>
  <w:style w:type="paragraph" w:styleId="BodyTextIndent3">
    <w:name w:val="Body Text Indent 3"/>
    <w:basedOn w:val="Normal"/>
    <w:pPr>
      <w:tabs>
        <w:tab w:val="left" w:pos="540"/>
      </w:tabs>
      <w:autoSpaceDE w:val="0"/>
      <w:autoSpaceDN w:val="0"/>
      <w:adjustRightInd w:val="0"/>
      <w:spacing w:after="180"/>
      <w:ind w:left="540" w:hanging="54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Caption">
    <w:name w:val="caption"/>
    <w:basedOn w:val="Normal"/>
    <w:next w:val="Normal"/>
    <w:pPr>
      <w:spacing w:before="120" w:after="120"/>
    </w:pPr>
    <w:rPr>
      <w:b/>
      <w:bCs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</w:r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color w:val="00000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itle">
    <w:name w:val="Title"/>
    <w:basedOn w:val="Normal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FootnoteReference">
    <w:name w:val="footnote reference"/>
    <w:semiHidden/>
    <w:rPr>
      <w:vertAlign w:val="superscript"/>
    </w:rPr>
  </w:style>
  <w:style w:type="paragraph" w:customStyle="1" w:styleId="StyleTopicBefore0pt">
    <w:name w:val="Style Topic + Before:  0 pt"/>
    <w:basedOn w:val="Topic"/>
    <w:rsid w:val="008E6593"/>
    <w:rPr>
      <w:bCs/>
    </w:rPr>
  </w:style>
  <w:style w:type="paragraph" w:customStyle="1" w:styleId="YellowLines-BlackFont">
    <w:name w:val="Yellow Lines - Black Font"/>
    <w:basedOn w:val="Normal"/>
    <w:rsid w:val="00AF22B5"/>
    <w:pPr>
      <w:pBdr>
        <w:top w:val="single" w:sz="8" w:space="1" w:color="FFCC00"/>
        <w:bottom w:val="single" w:sz="8" w:space="1" w:color="FFCC00"/>
      </w:pBdr>
      <w:ind w:right="6120"/>
    </w:pPr>
    <w:rPr>
      <w:rFonts w:ascii="Times New Roman Bold" w:hAnsi="Times New Roman Bold"/>
      <w:b/>
      <w:bCs/>
      <w:imprint/>
      <w:szCs w:val="20"/>
    </w:rPr>
  </w:style>
  <w:style w:type="paragraph" w:customStyle="1" w:styleId="RedLines-BlackFont">
    <w:name w:val="Red Lines - Black Font"/>
    <w:basedOn w:val="Normal"/>
    <w:rsid w:val="00AF22B5"/>
    <w:pPr>
      <w:pBdr>
        <w:top w:val="single" w:sz="8" w:space="1" w:color="FF0000"/>
        <w:bottom w:val="single" w:sz="8" w:space="1" w:color="FF0000"/>
      </w:pBdr>
    </w:pPr>
    <w:rPr>
      <w:rFonts w:ascii="Times New Roman Bold" w:hAnsi="Times New Roman Bold"/>
      <w:b/>
      <w:color w:val="000000"/>
      <w:u w:color="FF0000"/>
    </w:rPr>
  </w:style>
  <w:style w:type="paragraph" w:customStyle="1" w:styleId="GreenLines-BlackFont">
    <w:name w:val="Green Lines - Black Font"/>
    <w:basedOn w:val="Normal"/>
    <w:rsid w:val="00AF22B5"/>
    <w:pPr>
      <w:pBdr>
        <w:top w:val="single" w:sz="8" w:space="1" w:color="008000"/>
        <w:bottom w:val="single" w:sz="8" w:space="1" w:color="008000"/>
      </w:pBdr>
    </w:pPr>
    <w:rPr>
      <w:rFonts w:ascii="Times New Roman Bold" w:hAnsi="Times New Roman Bold"/>
      <w:b/>
      <w:color w:val="000000"/>
    </w:rPr>
  </w:style>
  <w:style w:type="paragraph" w:customStyle="1" w:styleId="StyleRedLines-BlackFontTopNoborderBottomNoborder">
    <w:name w:val="Style Red Lines - Black Font + Top: (No border) Bottom: (No border)"/>
    <w:basedOn w:val="RedLines-BlackFont"/>
    <w:rsid w:val="00AF22B5"/>
    <w:rPr>
      <w:bCs/>
      <w:szCs w:val="20"/>
    </w:rPr>
  </w:style>
  <w:style w:type="paragraph" w:customStyle="1" w:styleId="iispacing0">
    <w:name w:val="ii spacing"/>
    <w:basedOn w:val="Normal"/>
    <w:link w:val="iispacingChar"/>
    <w:rsid w:val="00A3212A"/>
    <w:pPr>
      <w:widowControl w:val="0"/>
      <w:autoSpaceDE w:val="0"/>
      <w:autoSpaceDN w:val="0"/>
      <w:adjustRightInd w:val="0"/>
      <w:spacing w:after="180"/>
      <w:ind w:right="216"/>
    </w:pPr>
    <w:rPr>
      <w:color w:val="000000"/>
      <w:sz w:val="20"/>
      <w:szCs w:val="20"/>
    </w:rPr>
  </w:style>
  <w:style w:type="character" w:customStyle="1" w:styleId="iispacingChar">
    <w:name w:val="ii spacing Char"/>
    <w:link w:val="iispacing0"/>
    <w:locked/>
    <w:rsid w:val="00A3212A"/>
    <w:rPr>
      <w:color w:val="000000"/>
      <w:lang w:val="en-US" w:eastAsia="en-US" w:bidi="ar-SA"/>
    </w:rPr>
  </w:style>
  <w:style w:type="paragraph" w:customStyle="1" w:styleId="Indent-0left">
    <w:name w:val="Indent - 0 (left)"/>
    <w:rsid w:val="00A3212A"/>
    <w:pPr>
      <w:tabs>
        <w:tab w:val="left" w:pos="720"/>
        <w:tab w:val="left" w:pos="1080"/>
        <w:tab w:val="left" w:pos="2880"/>
      </w:tabs>
      <w:spacing w:after="180"/>
    </w:pPr>
    <w:rPr>
      <w:rFonts w:ascii="Times New Roman" w:hAnsi="Times New Roman"/>
      <w:noProof/>
      <w:color w:val="000000"/>
    </w:rPr>
  </w:style>
  <w:style w:type="paragraph" w:styleId="BalloonText">
    <w:name w:val="Balloon Text"/>
    <w:basedOn w:val="Normal"/>
    <w:link w:val="BalloonTextChar"/>
    <w:rsid w:val="00E00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00BDD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28327A"/>
    <w:rPr>
      <w:rFonts w:ascii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676A5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A8A069E2.dotm</Template>
  <TotalTime>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 Release B060 - Overview of Revised Uniform Commercial Code Article 9</vt:lpstr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Bonk</dc:creator>
  <cp:lastModifiedBy>Jeff Bonk</cp:lastModifiedBy>
  <cp:revision>11</cp:revision>
  <cp:lastPrinted>2012-06-20T16:22:00Z</cp:lastPrinted>
  <dcterms:created xsi:type="dcterms:W3CDTF">2018-07-20T19:59:00Z</dcterms:created>
  <dcterms:modified xsi:type="dcterms:W3CDTF">2018-07-20T20:01:00Z</dcterms:modified>
</cp:coreProperties>
</file>